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FE221" w14:textId="77777777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7282F606" wp14:editId="7F6722EC">
                <wp:simplePos x="0" y="0"/>
                <wp:positionH relativeFrom="page">
                  <wp:posOffset>0</wp:posOffset>
                </wp:positionH>
                <wp:positionV relativeFrom="paragraph">
                  <wp:posOffset>-417195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4415A" id="Rectangle 1731557180" o:spid="_x0000_s1026" alt="&quot;&quot;" style="position:absolute;margin-left:0;margin-top:-32.85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" fillcolor="#dee2eb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6660"/>
        <w:gridCol w:w="360"/>
        <w:gridCol w:w="250"/>
        <w:gridCol w:w="20"/>
      </w:tblGrid>
      <w:tr w:rsidR="00D943A4" w:rsidRPr="0085363C" w14:paraId="01E50F14" w14:textId="77777777" w:rsidTr="00D943A4">
        <w:trPr>
          <w:trHeight w:val="1872"/>
        </w:trPr>
        <w:tc>
          <w:tcPr>
            <w:tcW w:w="10800" w:type="dxa"/>
            <w:gridSpan w:val="6"/>
          </w:tcPr>
          <w:p w14:paraId="5762BC77" w14:textId="6912292E" w:rsidR="00D943A4" w:rsidRPr="00D943A4" w:rsidRDefault="00716A2E" w:rsidP="00461D4A">
            <w:pPr>
              <w:pStyle w:val="Title"/>
            </w:pPr>
            <w:r>
              <w:t>Andrea Logwood</w:t>
            </w:r>
          </w:p>
        </w:tc>
      </w:tr>
      <w:tr w:rsidR="00D943A4" w:rsidRPr="0085363C" w14:paraId="0FD868D2" w14:textId="77777777" w:rsidTr="00461D4A">
        <w:trPr>
          <w:trHeight w:val="288"/>
        </w:trPr>
        <w:tc>
          <w:tcPr>
            <w:tcW w:w="10800" w:type="dxa"/>
            <w:gridSpan w:val="6"/>
          </w:tcPr>
          <w:p w14:paraId="4B8030AE" w14:textId="19AE4457" w:rsidR="00D943A4" w:rsidRPr="00FA7D8C" w:rsidRDefault="00D943A4" w:rsidP="00FA7D8C">
            <w:pPr>
              <w:rPr>
                <w:color w:val="2620FF"/>
              </w:rPr>
            </w:pPr>
          </w:p>
        </w:tc>
      </w:tr>
      <w:tr w:rsidR="00D943A4" w:rsidRPr="00F079F2" w14:paraId="00E9B7C7" w14:textId="77777777" w:rsidTr="004663F5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7C39F017" w14:textId="77777777" w:rsidR="00D943A4" w:rsidRPr="00F079F2" w:rsidRDefault="005230C1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B858E22CD1605C408E0F854986CF525F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55BC9E36" w14:textId="0733B5A1" w:rsidR="00D943A4" w:rsidRPr="00D943A4" w:rsidRDefault="00716A2E" w:rsidP="00D943A4">
            <w:r>
              <w:t xml:space="preserve">Passionate </w:t>
            </w:r>
            <w:r w:rsidR="00FA7D8C">
              <w:t>occupational therapist</w:t>
            </w:r>
            <w:r>
              <w:t xml:space="preserve"> with 25 years of pediatric experience in diverse settings, seeking </w:t>
            </w:r>
            <w:r w:rsidR="00FA7D8C">
              <w:t xml:space="preserve">leadership opportunities and </w:t>
            </w:r>
            <w:r>
              <w:t xml:space="preserve">employment </w:t>
            </w:r>
            <w:r w:rsidR="00FA7D8C">
              <w:t xml:space="preserve">as an adjunct professor for an occupational therapy program.  </w:t>
            </w:r>
          </w:p>
          <w:p w14:paraId="400E6132" w14:textId="77777777" w:rsidR="00D943A4" w:rsidRDefault="00D943A4" w:rsidP="00D943A4"/>
          <w:p w14:paraId="02B3A45E" w14:textId="77777777" w:rsidR="00461D4A" w:rsidRPr="00F079F2" w:rsidRDefault="005230C1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317BFAC69D2EC7438B4C9BF0B68EB832"/>
                </w:placeholder>
                <w:temporary/>
                <w:showingPlcHdr/>
                <w15:appearance w15:val="hidden"/>
              </w:sdtPr>
              <w:sdtEndPr/>
              <w:sdtContent>
                <w:r w:rsidR="00461D4A"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40B55E86" w14:textId="77777777" w:rsidR="00D943A4" w:rsidRPr="009C5E11" w:rsidRDefault="005230C1" w:rsidP="00D943A4">
            <w:sdt>
              <w:sdtPr>
                <w:id w:val="162529408"/>
                <w:placeholder>
                  <w:docPart w:val="1CC2B3CE0BA99C44B6EEE57D411EA111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9C5E11">
                  <w:t>Available upon request.</w:t>
                </w:r>
              </w:sdtContent>
            </w:sdt>
          </w:p>
          <w:p w14:paraId="08F81340" w14:textId="77777777" w:rsidR="00D943A4" w:rsidRPr="00D943A4" w:rsidRDefault="00D943A4" w:rsidP="00D943A4"/>
          <w:p w14:paraId="30073D31" w14:textId="77777777" w:rsidR="00461D4A" w:rsidRPr="00F079F2" w:rsidRDefault="005230C1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14029F3B59BA604BBF813F4CDE7C813E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49D9AF3F" w14:textId="77777777" w:rsidR="00FA7D8C" w:rsidRDefault="00FA7D8C" w:rsidP="00D943A4">
            <w:r>
              <w:t xml:space="preserve">P O Box 299, </w:t>
            </w:r>
          </w:p>
          <w:p w14:paraId="20C34A75" w14:textId="4933232F" w:rsidR="00D943A4" w:rsidRPr="00E011EF" w:rsidRDefault="00FA7D8C" w:rsidP="00D943A4">
            <w:r>
              <w:t>Beckley WV, 25802</w:t>
            </w:r>
          </w:p>
          <w:p w14:paraId="7F0C332E" w14:textId="77777777" w:rsidR="00461D4A" w:rsidRPr="00F079F2" w:rsidRDefault="005230C1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D6A34BE4BAED404FA12BA97E00B5CDB9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12147342" w14:textId="2AFD4522" w:rsidR="00D943A4" w:rsidRPr="00E011EF" w:rsidRDefault="00FA7D8C" w:rsidP="00D943A4">
            <w:pPr>
              <w:rPr>
                <w:sz w:val="14"/>
              </w:rPr>
            </w:pPr>
            <w:r>
              <w:t>304-222-1421</w:t>
            </w:r>
          </w:p>
          <w:p w14:paraId="35967515" w14:textId="77777777" w:rsidR="00461D4A" w:rsidRPr="00F079F2" w:rsidRDefault="005230C1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51D4F4128D25D14292C4CCB1577418FB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681672C1" w14:textId="38D21117" w:rsidR="00D943A4" w:rsidRDefault="00FA7D8C" w:rsidP="00D943A4">
            <w:r>
              <w:t>Ekts4@yahoo.com</w:t>
            </w:r>
          </w:p>
          <w:p w14:paraId="403D44EF" w14:textId="3297D307" w:rsidR="00461D4A" w:rsidRPr="00F079F2" w:rsidRDefault="00C97BC2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t>Digital portfolio</w:t>
            </w:r>
            <w:r w:rsidR="00461D4A" w:rsidRPr="00F079F2">
              <w:t xml:space="preserve"> </w:t>
            </w:r>
          </w:p>
          <w:p w14:paraId="098A511B" w14:textId="7FE4EA9D" w:rsidR="00D943A4" w:rsidRPr="00E00971" w:rsidRDefault="00C97BC2" w:rsidP="00461D4A">
            <w:r w:rsidRPr="00C97BC2">
              <w:t>https://www.andrealogwoodcapstone.com/</w:t>
            </w:r>
          </w:p>
        </w:tc>
        <w:tc>
          <w:tcPr>
            <w:tcW w:w="360" w:type="dxa"/>
            <w:vMerge w:val="restart"/>
          </w:tcPr>
          <w:p w14:paraId="1A5628D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6660" w:type="dxa"/>
            <w:vMerge w:val="restart"/>
            <w:vAlign w:val="center"/>
          </w:tcPr>
          <w:p w14:paraId="76698423" w14:textId="77777777" w:rsidR="00D943A4" w:rsidRPr="00F079F2" w:rsidRDefault="005230C1" w:rsidP="00461D4A">
            <w:pPr>
              <w:pStyle w:val="Heading1"/>
            </w:pPr>
            <w:sdt>
              <w:sdtPr>
                <w:id w:val="66382285"/>
                <w:placeholder>
                  <w:docPart w:val="0E73B3E655688145A5A1EA88A38A9BA8"/>
                </w:placeholder>
                <w:temporary/>
                <w:showingPlcHdr/>
                <w15:appearance w15:val="hidden"/>
              </w:sdtPr>
              <w:sdtEndPr/>
              <w:sdtContent>
                <w:r w:rsidR="00461D4A" w:rsidRPr="00F079F2">
                  <w:t>EXPERIENCE</w:t>
                </w:r>
              </w:sdtContent>
            </w:sdt>
          </w:p>
        </w:tc>
        <w:tc>
          <w:tcPr>
            <w:tcW w:w="610" w:type="dxa"/>
            <w:gridSpan w:val="2"/>
            <w:tcBorders>
              <w:bottom w:val="single" w:sz="12" w:space="0" w:color="455673" w:themeColor="accent3" w:themeShade="BF"/>
            </w:tcBorders>
          </w:tcPr>
          <w:p w14:paraId="48FF3038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76E8ACCB" w14:textId="77777777" w:rsidTr="004663F5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55673" w:themeColor="accent3" w:themeShade="BF"/>
            </w:tcBorders>
          </w:tcPr>
          <w:p w14:paraId="213C0232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55673" w:themeColor="accent3" w:themeShade="BF"/>
            </w:tcBorders>
          </w:tcPr>
          <w:p w14:paraId="162CF4C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660" w:type="dxa"/>
            <w:vMerge/>
            <w:tcBorders>
              <w:top w:val="single" w:sz="12" w:space="0" w:color="455673" w:themeColor="accent3" w:themeShade="BF"/>
            </w:tcBorders>
          </w:tcPr>
          <w:p w14:paraId="55B77FF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610" w:type="dxa"/>
            <w:gridSpan w:val="2"/>
            <w:tcBorders>
              <w:top w:val="single" w:sz="12" w:space="0" w:color="455673" w:themeColor="accent3" w:themeShade="BF"/>
            </w:tcBorders>
          </w:tcPr>
          <w:p w14:paraId="7BB55772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1AABE021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5739D5AA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0C6C69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44BD0437" w14:textId="14ABA240" w:rsidR="00D943A4" w:rsidRPr="00F079F2" w:rsidRDefault="005230C1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72917FFA05EA054699DF72F0E62134EC"/>
                </w:placeholder>
                <w15:appearance w15:val="hidden"/>
              </w:sdtPr>
              <w:sdtEndPr/>
              <w:sdtContent>
                <w:r w:rsidR="00FA7D8C">
                  <w:t>october 2009 to present</w:t>
                </w:r>
              </w:sdtContent>
            </w:sdt>
          </w:p>
          <w:p w14:paraId="4A5C8385" w14:textId="77777777" w:rsidR="00FA7D8C" w:rsidRDefault="00FA7D8C" w:rsidP="00FA7D8C">
            <w:pPr>
              <w:pStyle w:val="Heading3"/>
            </w:pPr>
            <w:r>
              <w:t xml:space="preserve">Occupational Therapist, Early Intervention, Beckley, WV </w:t>
            </w:r>
          </w:p>
          <w:sdt>
            <w:sdtPr>
              <w:id w:val="834419538"/>
              <w:placeholder>
                <w:docPart w:val="10827526F44865408D69EFF0A6F68239"/>
              </w:placeholder>
              <w15:appearance w15:val="hidden"/>
            </w:sdtPr>
            <w:sdtEndPr/>
            <w:sdtContent>
              <w:sdt>
                <w:sdtPr>
                  <w:id w:val="-1718964036"/>
                  <w:placeholder>
                    <w:docPart w:val="2ED4B42264C78E44BF4F7DDB8BB5CD82"/>
                  </w:placeholder>
                  <w15:appearance w15:val="hidden"/>
                </w:sdtPr>
                <w:sdtEndPr>
                  <w:rPr>
                    <w:caps w:val="0"/>
                    <w:color w:val="455673" w:themeColor="accent3" w:themeShade="BF"/>
                    <w:sz w:val="20"/>
                    <w:szCs w:val="27"/>
                    <w:lang w:eastAsia="en-US"/>
                  </w:rPr>
                </w:sdtEndPr>
                <w:sdtContent>
                  <w:p w14:paraId="0BE905CE" w14:textId="77777777" w:rsidR="00FA7D8C" w:rsidRPr="009C5E11" w:rsidRDefault="00FA7D8C" w:rsidP="00FA7D8C">
                    <w:pPr>
                      <w:pStyle w:val="Heading2"/>
                    </w:pPr>
                    <w:sdt>
                      <w:sdtPr>
                        <w:id w:val="-982467154"/>
                        <w:placeholder>
                          <w:docPart w:val="DCAE68D9C0DE9048B66DE9BF8B58BF03"/>
                        </w:placeholder>
                        <w15:appearance w15:val="hidden"/>
                      </w:sdtPr>
                      <w:sdtContent>
                        <w:r>
                          <w:t>October 2007 to may 2012</w:t>
                        </w:r>
                      </w:sdtContent>
                    </w:sdt>
                  </w:p>
                  <w:p w14:paraId="3CF860AF" w14:textId="22F13C5D" w:rsidR="00FA7D8C" w:rsidRPr="009C5E11" w:rsidRDefault="00FA7D8C" w:rsidP="004663F5">
                    <w:pPr>
                      <w:pStyle w:val="Heading3"/>
                    </w:pPr>
                    <w:r>
                      <w:t>Occupational Therapist, Fayette County Schools, Fayetteville, WV</w:t>
                    </w:r>
                  </w:p>
                </w:sdtContent>
              </w:sdt>
              <w:sdt>
                <w:sdtPr>
                  <w:id w:val="854546785"/>
                  <w:placeholder>
                    <w:docPart w:val="F251169A2DE0C84EBA0FD589B2872416"/>
                  </w:placeholder>
                  <w15:appearance w15:val="hidden"/>
                </w:sdtPr>
                <w:sdtContent>
                  <w:p w14:paraId="6FA9EDD4" w14:textId="7F15D8BF" w:rsidR="00FA7D8C" w:rsidRPr="009C5E11" w:rsidRDefault="00FA7D8C" w:rsidP="00FA7D8C">
                    <w:pPr>
                      <w:pStyle w:val="Heading2"/>
                    </w:pPr>
                    <w:sdt>
                      <w:sdtPr>
                        <w:id w:val="-1023164131"/>
                        <w:placeholder>
                          <w:docPart w:val="9CFAE391893A494BA5DF15F5BDEB2A8D"/>
                        </w:placeholder>
                        <w15:appearance w15:val="hidden"/>
                      </w:sdtPr>
                      <w:sdtContent>
                        <w:r>
                          <w:t>October 2007 to</w:t>
                        </w:r>
                        <w:r>
                          <w:t xml:space="preserve"> october 2009</w:t>
                        </w:r>
                      </w:sdtContent>
                    </w:sdt>
                  </w:p>
                  <w:p w14:paraId="6515CFFB" w14:textId="5B5B14D6" w:rsidR="00FA7D8C" w:rsidRDefault="00FA7D8C" w:rsidP="00FA7D8C">
                    <w:pPr>
                      <w:pStyle w:val="Heading3"/>
                    </w:pPr>
                    <w:r>
                      <w:t xml:space="preserve">Occupational Therapist, </w:t>
                    </w:r>
                    <w:r>
                      <w:t xml:space="preserve">Early Intervention, </w:t>
                    </w:r>
                    <w:r w:rsidR="00E02703">
                      <w:t>Milestones Physical Therapy, Teays Valley</w:t>
                    </w:r>
                    <w:r>
                      <w:t>, WV</w:t>
                    </w:r>
                    <w:r>
                      <w:t xml:space="preserve"> </w:t>
                    </w:r>
                  </w:p>
                  <w:p w14:paraId="0A2A1278" w14:textId="77777777" w:rsidR="004663F5" w:rsidRPr="009C5E11" w:rsidRDefault="004663F5" w:rsidP="004663F5">
                    <w:pPr>
                      <w:pStyle w:val="Heading2"/>
                    </w:pPr>
                    <w:r>
                      <w:t>january 2005 to october 2007</w:t>
                    </w:r>
                  </w:p>
                  <w:p w14:paraId="503B3341" w14:textId="79EBEB71" w:rsidR="004663F5" w:rsidRPr="004663F5" w:rsidRDefault="004663F5" w:rsidP="004663F5">
                    <w:pPr>
                      <w:pStyle w:val="Heading3"/>
                    </w:pPr>
                    <w:r>
                      <w:t>Certified Occupational Therapy Assistant, Fayette County Schools, Fayetteville, WV</w:t>
                    </w:r>
                  </w:p>
                  <w:p w14:paraId="1D6D6AF2" w14:textId="27A0AF37" w:rsidR="00FA7D8C" w:rsidRPr="009C5E11" w:rsidRDefault="00FA7D8C" w:rsidP="00FA7D8C">
                    <w:pPr>
                      <w:pStyle w:val="Heading2"/>
                    </w:pPr>
                    <w:r>
                      <w:t>august 2004 to october 2007</w:t>
                    </w:r>
                  </w:p>
                </w:sdtContent>
              </w:sdt>
              <w:p w14:paraId="0B140106" w14:textId="36E33FA1" w:rsidR="00FA7D8C" w:rsidRDefault="00FA7D8C" w:rsidP="00FA7D8C">
                <w:pPr>
                  <w:pStyle w:val="Heading3"/>
                </w:pPr>
                <w:r>
                  <w:t>Certified Occupational Therapy Assistant, Early Intervention,</w:t>
                </w:r>
                <w:r w:rsidR="00E02703">
                  <w:t xml:space="preserve"> Milestones Physical Therapy, Teays Valley</w:t>
                </w:r>
                <w:r>
                  <w:t>, WV</w:t>
                </w:r>
              </w:p>
              <w:p w14:paraId="14CC7B41" w14:textId="7C6007B1" w:rsidR="00D943A4" w:rsidRPr="009C5E11" w:rsidRDefault="00FA7D8C" w:rsidP="00461D4A">
                <w:pPr>
                  <w:pStyle w:val="Heading2"/>
                </w:pPr>
                <w:r>
                  <w:t>august 2000 to may 2004</w:t>
                </w:r>
              </w:p>
            </w:sdtContent>
          </w:sdt>
          <w:p w14:paraId="03A1372C" w14:textId="75B4320F" w:rsidR="00D943A4" w:rsidRPr="00076DA3" w:rsidRDefault="00FA7D8C" w:rsidP="00461D4A">
            <w:pPr>
              <w:pStyle w:val="Heading3"/>
            </w:pPr>
            <w:r>
              <w:t>Certified Occupational Therapy Assistant, Raleigh County Schools, Beckley, WV, 25801</w:t>
            </w:r>
          </w:p>
          <w:p w14:paraId="49E50782" w14:textId="3CF371A2" w:rsidR="004663F5" w:rsidRDefault="004663F5" w:rsidP="004663F5">
            <w:pPr>
              <w:pStyle w:val="ListBullet"/>
              <w:numPr>
                <w:ilvl w:val="0"/>
                <w:numId w:val="23"/>
              </w:numPr>
              <w:tabs>
                <w:tab w:val="clear" w:pos="720"/>
              </w:tabs>
              <w:spacing w:line="312" w:lineRule="auto"/>
            </w:pPr>
            <w:r>
              <w:t>Evaluate and treat pediatric patients with a variety of dia</w:t>
            </w:r>
            <w:r>
              <w:t>gnoses</w:t>
            </w:r>
          </w:p>
          <w:p w14:paraId="725DD845" w14:textId="0064F9A4" w:rsidR="004663F5" w:rsidRDefault="004663F5" w:rsidP="004663F5">
            <w:pPr>
              <w:pStyle w:val="ListBullet"/>
              <w:numPr>
                <w:ilvl w:val="0"/>
                <w:numId w:val="23"/>
              </w:numPr>
              <w:tabs>
                <w:tab w:val="clear" w:pos="720"/>
              </w:tabs>
              <w:spacing w:line="312" w:lineRule="auto"/>
            </w:pPr>
            <w:r>
              <w:t xml:space="preserve">Develop individualized treatment plans </w:t>
            </w:r>
            <w:r>
              <w:t>integrating evidence-based practices</w:t>
            </w:r>
          </w:p>
          <w:p w14:paraId="153ECB4D" w14:textId="0175CDA7" w:rsidR="004663F5" w:rsidRDefault="004663F5" w:rsidP="004663F5">
            <w:pPr>
              <w:pStyle w:val="ListBullet"/>
              <w:numPr>
                <w:ilvl w:val="0"/>
                <w:numId w:val="23"/>
              </w:numPr>
              <w:tabs>
                <w:tab w:val="clear" w:pos="720"/>
              </w:tabs>
              <w:spacing w:line="312" w:lineRule="auto"/>
            </w:pPr>
            <w:r>
              <w:t xml:space="preserve">Document patient progress </w:t>
            </w:r>
            <w:r>
              <w:t>and outcomes, utilizing data to guide treatment approaches and family education</w:t>
            </w:r>
          </w:p>
          <w:p w14:paraId="250A02BF" w14:textId="77777777" w:rsidR="004663F5" w:rsidRDefault="004663F5" w:rsidP="004663F5">
            <w:pPr>
              <w:pStyle w:val="ListBullet"/>
              <w:numPr>
                <w:ilvl w:val="0"/>
                <w:numId w:val="23"/>
              </w:numPr>
              <w:tabs>
                <w:tab w:val="clear" w:pos="720"/>
              </w:tabs>
              <w:spacing w:line="312" w:lineRule="auto"/>
            </w:pPr>
            <w:r>
              <w:t>Supervise COTA’s in the early intervention setting</w:t>
            </w:r>
          </w:p>
          <w:p w14:paraId="0C180E97" w14:textId="1990E052" w:rsidR="004663F5" w:rsidRDefault="004663F5" w:rsidP="004663F5">
            <w:pPr>
              <w:pStyle w:val="ListBullet"/>
              <w:numPr>
                <w:ilvl w:val="0"/>
                <w:numId w:val="23"/>
              </w:numPr>
              <w:tabs>
                <w:tab w:val="clear" w:pos="720"/>
              </w:tabs>
              <w:spacing w:line="312" w:lineRule="auto"/>
            </w:pPr>
            <w:r>
              <w:t>Collaborate with multidisciplinary team</w:t>
            </w:r>
            <w:r>
              <w:t xml:space="preserve"> to deliver comprehensive care to children with complex needs</w:t>
            </w:r>
          </w:p>
          <w:p w14:paraId="4B24B619" w14:textId="4B17FDBB" w:rsidR="004663F5" w:rsidRDefault="004663F5" w:rsidP="004663F5">
            <w:pPr>
              <w:pStyle w:val="ListBullet"/>
              <w:numPr>
                <w:ilvl w:val="0"/>
                <w:numId w:val="23"/>
              </w:numPr>
              <w:tabs>
                <w:tab w:val="clear" w:pos="720"/>
              </w:tabs>
              <w:spacing w:line="312" w:lineRule="auto"/>
            </w:pPr>
            <w:r>
              <w:t>Recommend assistive technology to promote independence</w:t>
            </w:r>
            <w:r>
              <w:t xml:space="preserve"> during daily routines</w:t>
            </w:r>
          </w:p>
          <w:p w14:paraId="482A5280" w14:textId="77777777" w:rsidR="004663F5" w:rsidRPr="00046661" w:rsidRDefault="004663F5" w:rsidP="004663F5">
            <w:pPr>
              <w:pStyle w:val="Heading1"/>
            </w:pPr>
          </w:p>
        </w:tc>
      </w:tr>
      <w:tr w:rsidR="00D943A4" w:rsidRPr="00F079F2" w14:paraId="04DB9769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0785B14E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2EEFBF80" w14:textId="77777777" w:rsidR="00D943A4" w:rsidRPr="00F079F2" w:rsidRDefault="00D943A4" w:rsidP="005A423C"/>
        </w:tc>
        <w:tc>
          <w:tcPr>
            <w:tcW w:w="7270" w:type="dxa"/>
            <w:gridSpan w:val="3"/>
          </w:tcPr>
          <w:p w14:paraId="58F091FE" w14:textId="0094A506" w:rsidR="004663F5" w:rsidRDefault="004663F5" w:rsidP="004663F5">
            <w:pPr>
              <w:pStyle w:val="Heading1"/>
            </w:pPr>
            <w:r>
              <w:t>Education</w:t>
            </w:r>
          </w:p>
          <w:p w14:paraId="618B86FB" w14:textId="77777777" w:rsidR="004663F5" w:rsidRDefault="004663F5" w:rsidP="004663F5">
            <w:pPr>
              <w:pStyle w:val="Heading1"/>
            </w:pPr>
          </w:p>
          <w:p w14:paraId="5AE42167" w14:textId="05564062" w:rsidR="004663F5" w:rsidRDefault="004663F5" w:rsidP="00C97BC2">
            <w:pPr>
              <w:pStyle w:val="ListParagraph"/>
              <w:numPr>
                <w:ilvl w:val="0"/>
                <w:numId w:val="24"/>
              </w:numPr>
            </w:pPr>
            <w:r>
              <w:t>Post-Professional Doctorate of Occupational Therapy, Shawnee State University, Portsmouth, OH, December 2025</w:t>
            </w:r>
          </w:p>
          <w:p w14:paraId="3E9253E3" w14:textId="7C5B9AD9" w:rsidR="00D943A4" w:rsidRPr="00F079F2" w:rsidRDefault="004663F5" w:rsidP="00C97BC2">
            <w:pPr>
              <w:pStyle w:val="ListParagraph"/>
              <w:numPr>
                <w:ilvl w:val="0"/>
                <w:numId w:val="24"/>
              </w:numPr>
            </w:pPr>
            <w:r>
              <w:t xml:space="preserve">Master of Occupational Therapy, West Virginia University, Morgantown, WV, August 2007 </w:t>
            </w:r>
          </w:p>
          <w:p w14:paraId="0EA902C2" w14:textId="672B49AB" w:rsidR="00D943A4" w:rsidRPr="00F079F2" w:rsidRDefault="004663F5" w:rsidP="00C97BC2">
            <w:pPr>
              <w:pStyle w:val="ListParagraph"/>
              <w:numPr>
                <w:ilvl w:val="0"/>
                <w:numId w:val="24"/>
              </w:numPr>
            </w:pPr>
            <w:r>
              <w:t>Associate of Applied Science in Occupational Therapy Assistant, College of West Virginia, Beckley, WV, August 2000</w:t>
            </w:r>
          </w:p>
        </w:tc>
      </w:tr>
      <w:tr w:rsidR="004663F5" w:rsidRPr="00F079F2" w14:paraId="5BF53B64" w14:textId="77777777" w:rsidTr="004663F5">
        <w:trPr>
          <w:gridAfter w:val="2"/>
          <w:wAfter w:w="270" w:type="dxa"/>
          <w:trHeight w:val="279"/>
        </w:trPr>
        <w:tc>
          <w:tcPr>
            <w:tcW w:w="3150" w:type="dxa"/>
            <w:vMerge/>
          </w:tcPr>
          <w:p w14:paraId="774C3CD5" w14:textId="77777777" w:rsidR="004663F5" w:rsidRPr="00F079F2" w:rsidRDefault="004663F5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42C69F3B" w14:textId="77777777" w:rsidR="004663F5" w:rsidRPr="00F079F2" w:rsidRDefault="004663F5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11A0399B" w14:textId="20498B70" w:rsidR="004663F5" w:rsidRDefault="000D4CD8" w:rsidP="00461D4A">
            <w:pPr>
              <w:pStyle w:val="Heading1"/>
            </w:pPr>
            <w:r>
              <w:t>Skills</w:t>
            </w:r>
          </w:p>
          <w:p w14:paraId="58D76AFB" w14:textId="40C6470B" w:rsidR="004663F5" w:rsidRPr="00F079F2" w:rsidRDefault="004663F5" w:rsidP="00461D4A">
            <w:pPr>
              <w:pStyle w:val="Heading1"/>
            </w:pPr>
          </w:p>
        </w:tc>
      </w:tr>
      <w:tr w:rsidR="00D943A4" w:rsidRPr="00F079F2" w14:paraId="1E551021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30FCA585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67669FE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1DB95D57" w14:textId="77777777" w:rsidR="00C97BC2" w:rsidRDefault="00C97BC2" w:rsidP="00C97BC2">
            <w:pPr>
              <w:pStyle w:val="ListParagraph"/>
              <w:numPr>
                <w:ilvl w:val="0"/>
                <w:numId w:val="25"/>
              </w:numPr>
            </w:pPr>
            <w:r>
              <w:t>Advanced knowledge of Neonatal Abstinence Syndrome (NAS) diagnosis, assessment, and intervention strategies</w:t>
            </w:r>
          </w:p>
          <w:p w14:paraId="6E09BDD5" w14:textId="7AF95AA9" w:rsidR="00D943A4" w:rsidRDefault="00C97BC2" w:rsidP="00C97BC2">
            <w:pPr>
              <w:pStyle w:val="ListParagraph"/>
              <w:numPr>
                <w:ilvl w:val="0"/>
                <w:numId w:val="25"/>
              </w:numPr>
            </w:pPr>
            <w:r>
              <w:t xml:space="preserve">Skilled at administering and interpreting various pediatric assessment tools </w:t>
            </w:r>
          </w:p>
          <w:p w14:paraId="2BDB6827" w14:textId="77777777" w:rsidR="00C97BC2" w:rsidRDefault="00C97BC2" w:rsidP="00C97BC2">
            <w:pPr>
              <w:pStyle w:val="ListParagraph"/>
              <w:numPr>
                <w:ilvl w:val="0"/>
                <w:numId w:val="25"/>
              </w:numPr>
            </w:pPr>
            <w:r>
              <w:t>Proficient in engaging families, providing education, and support</w:t>
            </w:r>
          </w:p>
          <w:p w14:paraId="4B7F4C24" w14:textId="3341FC14" w:rsidR="00C97BC2" w:rsidRDefault="00C97BC2" w:rsidP="00C97BC2">
            <w:pPr>
              <w:pStyle w:val="ListParagraph"/>
              <w:numPr>
                <w:ilvl w:val="0"/>
                <w:numId w:val="25"/>
              </w:numPr>
            </w:pPr>
            <w:r>
              <w:t>Exhibits high level of competence with integrating researching findings to support client outcomes</w:t>
            </w:r>
          </w:p>
          <w:p w14:paraId="057057EC" w14:textId="349BCDC2" w:rsidR="00FA4091" w:rsidRDefault="00FA4091" w:rsidP="00C97BC2">
            <w:pPr>
              <w:pStyle w:val="ListParagraph"/>
              <w:numPr>
                <w:ilvl w:val="0"/>
                <w:numId w:val="25"/>
              </w:numPr>
            </w:pPr>
            <w:r>
              <w:t xml:space="preserve">Strong reliance on ethical principles to facilitate informed decisions </w:t>
            </w:r>
          </w:p>
          <w:p w14:paraId="583158BA" w14:textId="16708C1B" w:rsidR="00FA4091" w:rsidRDefault="00FA4091" w:rsidP="00C97BC2">
            <w:pPr>
              <w:pStyle w:val="ListParagraph"/>
              <w:numPr>
                <w:ilvl w:val="0"/>
                <w:numId w:val="25"/>
              </w:numPr>
            </w:pPr>
            <w:r>
              <w:t>Skilled at engaging diverse populations to provide client-centered, culturally relevant care</w:t>
            </w:r>
          </w:p>
          <w:p w14:paraId="1582D7E8" w14:textId="77777777" w:rsidR="00C97BC2" w:rsidRDefault="00C97BC2" w:rsidP="00C97BC2">
            <w:pPr>
              <w:pStyle w:val="ListParagraph"/>
              <w:numPr>
                <w:ilvl w:val="0"/>
                <w:numId w:val="25"/>
              </w:numPr>
            </w:pPr>
            <w:r>
              <w:t>Demonstrates effective collaboration within multidisciplinary teams contributing to successful client outcomes</w:t>
            </w:r>
          </w:p>
          <w:p w14:paraId="671150C9" w14:textId="01814A16" w:rsidR="00C97BC2" w:rsidRPr="000573A9" w:rsidRDefault="00FA4091" w:rsidP="00C97BC2">
            <w:pPr>
              <w:pStyle w:val="ListParagraph"/>
              <w:numPr>
                <w:ilvl w:val="0"/>
                <w:numId w:val="25"/>
              </w:numPr>
            </w:pPr>
            <w:r>
              <w:t>Created</w:t>
            </w:r>
            <w:r w:rsidR="00C97BC2">
              <w:t xml:space="preserve"> a community-based program to enhance early intervention services for children with NAS and sensory processing dysfunction during PP-OTD program</w:t>
            </w:r>
          </w:p>
        </w:tc>
      </w:tr>
      <w:tr w:rsidR="004663F5" w:rsidRPr="00F079F2" w14:paraId="34DE129A" w14:textId="77777777" w:rsidTr="004663F5">
        <w:trPr>
          <w:gridAfter w:val="3"/>
          <w:wAfter w:w="630" w:type="dxa"/>
          <w:trHeight w:val="279"/>
        </w:trPr>
        <w:tc>
          <w:tcPr>
            <w:tcW w:w="3150" w:type="dxa"/>
            <w:vMerge/>
          </w:tcPr>
          <w:p w14:paraId="4058850D" w14:textId="77777777" w:rsidR="004663F5" w:rsidRPr="00F079F2" w:rsidRDefault="004663F5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1EF50D01" w14:textId="77777777" w:rsidR="004663F5" w:rsidRPr="00F079F2" w:rsidRDefault="004663F5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660" w:type="dxa"/>
            <w:vMerge w:val="restart"/>
            <w:vAlign w:val="center"/>
          </w:tcPr>
          <w:p w14:paraId="3A00AB91" w14:textId="4E0CE2E8" w:rsidR="004663F5" w:rsidRPr="00F079F2" w:rsidRDefault="000D4CD8" w:rsidP="00461D4A">
            <w:pPr>
              <w:pStyle w:val="Heading1"/>
            </w:pPr>
            <w:r>
              <w:t>awards and acknowledgements</w:t>
            </w:r>
            <w:r w:rsidR="004663F5" w:rsidRPr="00F079F2">
              <w:t xml:space="preserve"> </w:t>
            </w:r>
          </w:p>
        </w:tc>
      </w:tr>
      <w:tr w:rsidR="004663F5" w:rsidRPr="00F079F2" w14:paraId="66017AAA" w14:textId="77777777" w:rsidTr="004663F5">
        <w:trPr>
          <w:gridAfter w:val="3"/>
          <w:wAfter w:w="630" w:type="dxa"/>
          <w:trHeight w:val="279"/>
        </w:trPr>
        <w:tc>
          <w:tcPr>
            <w:tcW w:w="3150" w:type="dxa"/>
            <w:vMerge/>
            <w:tcBorders>
              <w:top w:val="single" w:sz="12" w:space="0" w:color="455673" w:themeColor="accent3" w:themeShade="BF"/>
            </w:tcBorders>
          </w:tcPr>
          <w:p w14:paraId="467C74B6" w14:textId="77777777" w:rsidR="004663F5" w:rsidRPr="00F079F2" w:rsidRDefault="004663F5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55673" w:themeColor="accent3" w:themeShade="BF"/>
            </w:tcBorders>
          </w:tcPr>
          <w:p w14:paraId="2F9650FF" w14:textId="77777777" w:rsidR="004663F5" w:rsidRPr="00F079F2" w:rsidRDefault="004663F5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660" w:type="dxa"/>
            <w:vMerge/>
            <w:tcBorders>
              <w:top w:val="single" w:sz="12" w:space="0" w:color="455673" w:themeColor="accent3" w:themeShade="BF"/>
            </w:tcBorders>
          </w:tcPr>
          <w:p w14:paraId="34AE092D" w14:textId="77777777" w:rsidR="004663F5" w:rsidRPr="00F079F2" w:rsidRDefault="004663F5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D943A4" w:rsidRPr="00F079F2" w14:paraId="5C63E41F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61CBBEEC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6068448A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508D1621" w14:textId="77777777" w:rsidR="00C97BC2" w:rsidRDefault="00C97BC2" w:rsidP="00C97BC2">
            <w:pPr>
              <w:pStyle w:val="ListBullet"/>
            </w:pPr>
            <w:r>
              <w:t xml:space="preserve">Member, </w:t>
            </w:r>
            <w:r w:rsidRPr="005820CD">
              <w:rPr>
                <w:i/>
                <w:iCs/>
              </w:rPr>
              <w:t>American Occupational Therapy Association</w:t>
            </w:r>
            <w:r>
              <w:t xml:space="preserve"> (AOTA) 2022-present</w:t>
            </w:r>
          </w:p>
          <w:p w14:paraId="4F96C7E1" w14:textId="77777777" w:rsidR="00C97BC2" w:rsidRDefault="00C97BC2" w:rsidP="00C97BC2">
            <w:pPr>
              <w:pStyle w:val="ListBullet"/>
            </w:pPr>
            <w:r>
              <w:t xml:space="preserve">Community Leader for </w:t>
            </w:r>
            <w:r w:rsidRPr="005820CD">
              <w:rPr>
                <w:i/>
                <w:iCs/>
              </w:rPr>
              <w:t>To the Moon and Back</w:t>
            </w:r>
            <w:r>
              <w:t>, (</w:t>
            </w:r>
            <w:r w:rsidRPr="005820CD">
              <w:rPr>
                <w:i/>
                <w:iCs/>
              </w:rPr>
              <w:t>WV Chapter</w:t>
            </w:r>
            <w:r>
              <w:t xml:space="preserve">), </w:t>
            </w:r>
            <w:r w:rsidRPr="005820CD">
              <w:t>nonprofit organization dedicated to supporting families of children with Neonatal Abstinence Syndrome</w:t>
            </w:r>
            <w:r>
              <w:t>, 2019-present</w:t>
            </w:r>
          </w:p>
          <w:p w14:paraId="667EDF0C" w14:textId="6DB77CF7" w:rsidR="00C97BC2" w:rsidRDefault="00C97BC2" w:rsidP="00C97BC2">
            <w:pPr>
              <w:pStyle w:val="ListBullet"/>
            </w:pPr>
            <w:r>
              <w:t xml:space="preserve">Member, </w:t>
            </w:r>
            <w:r w:rsidRPr="005820CD">
              <w:rPr>
                <w:i/>
                <w:iCs/>
              </w:rPr>
              <w:t>Building Resiliency for Substance Exposed Children</w:t>
            </w:r>
            <w:r>
              <w:t xml:space="preserve">, WV Birth to Three </w:t>
            </w:r>
            <w:r w:rsidR="00FA4091">
              <w:t xml:space="preserve">(Early Intervention) </w:t>
            </w:r>
            <w:r>
              <w:t>task force</w:t>
            </w:r>
          </w:p>
          <w:p w14:paraId="2C3FC72C" w14:textId="77777777" w:rsidR="00C97BC2" w:rsidRDefault="00C97BC2" w:rsidP="00C97BC2">
            <w:pPr>
              <w:pStyle w:val="ListBullet"/>
            </w:pPr>
            <w:r>
              <w:t xml:space="preserve">Member, </w:t>
            </w:r>
            <w:r w:rsidRPr="005820CD">
              <w:rPr>
                <w:i/>
                <w:iCs/>
              </w:rPr>
              <w:t>OT and PT Supervisory Committee</w:t>
            </w:r>
            <w:r>
              <w:t>, WV Birth to Three</w:t>
            </w:r>
          </w:p>
          <w:p w14:paraId="25C8A779" w14:textId="4BCAEDCE" w:rsidR="00C97BC2" w:rsidRDefault="00C97BC2" w:rsidP="00C97BC2">
            <w:pPr>
              <w:pStyle w:val="ListBullet"/>
            </w:pPr>
            <w:r>
              <w:t>SOS Trained Therapist (The SOS Approach to Feeding), September 17-20, 2020</w:t>
            </w:r>
          </w:p>
          <w:p w14:paraId="1B1A560D" w14:textId="4968B24D" w:rsidR="00D943A4" w:rsidRPr="00046661" w:rsidRDefault="00D943A4" w:rsidP="00C97BC2">
            <w:pPr>
              <w:pStyle w:val="ListBullet"/>
              <w:numPr>
                <w:ilvl w:val="0"/>
                <w:numId w:val="0"/>
              </w:numPr>
              <w:ind w:left="720"/>
            </w:pPr>
          </w:p>
        </w:tc>
      </w:tr>
    </w:tbl>
    <w:p w14:paraId="7F336A53" w14:textId="77777777" w:rsidR="00CE6104" w:rsidRPr="0006568A" w:rsidRDefault="00CE6104" w:rsidP="007520D7"/>
    <w:sectPr w:rsidR="00CE6104" w:rsidRPr="0006568A" w:rsidSect="00FF05AD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8FA705" w14:textId="77777777" w:rsidR="005230C1" w:rsidRDefault="005230C1" w:rsidP="0085363C">
      <w:pPr>
        <w:spacing w:line="240" w:lineRule="auto"/>
      </w:pPr>
      <w:r>
        <w:separator/>
      </w:r>
    </w:p>
  </w:endnote>
  <w:endnote w:type="continuationSeparator" w:id="0">
    <w:p w14:paraId="497FCB97" w14:textId="77777777" w:rsidR="005230C1" w:rsidRDefault="005230C1" w:rsidP="0085363C">
      <w:pPr>
        <w:spacing w:line="240" w:lineRule="auto"/>
      </w:pPr>
      <w:r>
        <w:continuationSeparator/>
      </w:r>
    </w:p>
  </w:endnote>
  <w:endnote w:type="continuationNotice" w:id="1">
    <w:p w14:paraId="3ED22509" w14:textId="77777777" w:rsidR="005230C1" w:rsidRDefault="005230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751C0B-CF3B-0744-B7A3-87C84F3F097A}"/>
    <w:embedBold r:id="rId2" w:fontKey="{788A247F-427A-BA4F-8905-53E32F714C78}"/>
    <w:embedItalic r:id="rId3" w:fontKey="{D1A3EB4C-1DBD-964A-919B-3778BA64F46B}"/>
    <w:embedBoldItalic r:id="rId4" w:fontKey="{172D0EF8-C4EF-4B42-8090-36F86B4919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BE56EC56-ADD0-6145-AA83-DBFEB3149648}"/>
    <w:embedBold r:id="rId6" w:fontKey="{C9D19CDA-010B-3945-B485-B552C8F9F12B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7" w:fontKey="{79C945CA-F789-6745-A0D5-FB8A79BA0E5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2D7DF5CE-1578-644F-935D-4D04938F787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9" w:fontKey="{B25EF1F5-718E-E746-8812-60BB3A0E967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0AA09D5E-0AD2-0D46-84BB-EC7EADD41112}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  <w:embedRegular r:id="rId11" w:fontKey="{9CA3DEAA-FCB7-F145-978D-B41A7768E187}"/>
    <w:embedBold r:id="rId12" w:fontKey="{042C8B37-C5DF-D84F-A98F-13A86276C1E4}"/>
    <w:embedItalic r:id="rId13" w:fontKey="{F87867CA-0AB6-5F4A-9D70-434D2FD7BA4B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998A2020-C7D0-4948-9D07-5E682A9452EA}"/>
    <w:embedBold r:id="rId15" w:fontKey="{A808E9A9-4497-F047-92A9-B33EDF1AA7E2}"/>
    <w:embedItalic r:id="rId16" w:fontKey="{42264162-EE26-8141-B5BB-93B9FD4A20F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7289DEA5-16B3-2D44-A9B6-EF5A8BD55ACE}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B7434" w14:textId="77777777" w:rsidR="005230C1" w:rsidRDefault="005230C1" w:rsidP="0085363C">
      <w:pPr>
        <w:spacing w:line="240" w:lineRule="auto"/>
      </w:pPr>
      <w:r>
        <w:separator/>
      </w:r>
    </w:p>
  </w:footnote>
  <w:footnote w:type="continuationSeparator" w:id="0">
    <w:p w14:paraId="0ABD67C2" w14:textId="77777777" w:rsidR="005230C1" w:rsidRDefault="005230C1" w:rsidP="0085363C">
      <w:pPr>
        <w:spacing w:line="240" w:lineRule="auto"/>
      </w:pPr>
      <w:r>
        <w:continuationSeparator/>
      </w:r>
    </w:p>
  </w:footnote>
  <w:footnote w:type="continuationNotice" w:id="1">
    <w:p w14:paraId="47F5827A" w14:textId="77777777" w:rsidR="005230C1" w:rsidRDefault="005230C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09027FF"/>
    <w:multiLevelType w:val="hybridMultilevel"/>
    <w:tmpl w:val="26E23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54416C3"/>
    <w:multiLevelType w:val="hybridMultilevel"/>
    <w:tmpl w:val="1884BEFA"/>
    <w:lvl w:ilvl="0" w:tplc="F1084306">
      <w:start w:val="1"/>
      <w:numFmt w:val="bullet"/>
      <w:pStyle w:val="Heading2Char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AD84C6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20339F5"/>
    <w:multiLevelType w:val="hybridMultilevel"/>
    <w:tmpl w:val="5CF21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7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6"/>
  </w:num>
  <w:num w:numId="8">
    <w:abstractNumId w:val="11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4"/>
  </w:num>
  <w:num w:numId="19">
    <w:abstractNumId w:val="20"/>
  </w:num>
  <w:num w:numId="20">
    <w:abstractNumId w:val="16"/>
  </w:num>
  <w:num w:numId="21">
    <w:abstractNumId w:val="23"/>
  </w:num>
  <w:num w:numId="22">
    <w:abstractNumId w:val="4"/>
  </w:num>
  <w:num w:numId="23">
    <w:abstractNumId w:val="12"/>
  </w:num>
  <w:num w:numId="24">
    <w:abstractNumId w:val="10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A2E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D4CD8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200FC8"/>
    <w:rsid w:val="00211F82"/>
    <w:rsid w:val="00212F06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E78C0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61D4A"/>
    <w:rsid w:val="0046302A"/>
    <w:rsid w:val="004656D7"/>
    <w:rsid w:val="004663F5"/>
    <w:rsid w:val="00476279"/>
    <w:rsid w:val="00487D2D"/>
    <w:rsid w:val="00495BAE"/>
    <w:rsid w:val="004B3BCD"/>
    <w:rsid w:val="004B3E75"/>
    <w:rsid w:val="004D4190"/>
    <w:rsid w:val="004D5D62"/>
    <w:rsid w:val="005112D0"/>
    <w:rsid w:val="005230C1"/>
    <w:rsid w:val="00533BF0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16A2E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37F36"/>
    <w:rsid w:val="00B62AB7"/>
    <w:rsid w:val="00B6708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97BC2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A39F9"/>
    <w:rsid w:val="00DB3FAD"/>
    <w:rsid w:val="00E00971"/>
    <w:rsid w:val="00E011EF"/>
    <w:rsid w:val="00E02703"/>
    <w:rsid w:val="00E246A5"/>
    <w:rsid w:val="00E60E6F"/>
    <w:rsid w:val="00E61C09"/>
    <w:rsid w:val="00E821D6"/>
    <w:rsid w:val="00E92F21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47D02"/>
    <w:rsid w:val="00F53FD4"/>
    <w:rsid w:val="00FA4091"/>
    <w:rsid w:val="00FA7D8C"/>
    <w:rsid w:val="00FC589C"/>
    <w:rsid w:val="00FC7475"/>
    <w:rsid w:val="00FD2351"/>
    <w:rsid w:val="00FE78A0"/>
    <w:rsid w:val="00FF05AD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CDA5F"/>
  <w15:chartTrackingRefBased/>
  <w15:docId w15:val="{FBEAE486-A31B-8E45-8DE7-2182278E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55673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55673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55673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55673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"/>
    <w:qFormat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9A02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55673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55673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paragraph" w:styleId="ListParagraph">
    <w:name w:val="List Paragraph"/>
    <w:basedOn w:val="Normal"/>
    <w:uiPriority w:val="34"/>
    <w:semiHidden/>
    <w:qFormat/>
    <w:rsid w:val="00C97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alogwood/Library/Containers/com.microsoft.Word/Data/Library/Application%20Support/Microsoft/Office/16.0/DTS/Search/%7bF25623D4-C88F-A247-813A-13801E3B620A%7dtf674295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58E22CD1605C408E0F854986CF5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B3F98-0982-314B-AA08-E2109CEE2492}"/>
      </w:docPartPr>
      <w:docPartBody>
        <w:p w:rsidR="00000000" w:rsidRDefault="00E3201B">
          <w:pPr>
            <w:pStyle w:val="B858E22CD1605C408E0F854986CF525F"/>
          </w:pPr>
          <w:r w:rsidRPr="00F079F2">
            <w:t>OBJECTIVE</w:t>
          </w:r>
        </w:p>
      </w:docPartBody>
    </w:docPart>
    <w:docPart>
      <w:docPartPr>
        <w:name w:val="317BFAC69D2EC7438B4C9BF0B68EB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36292-A33E-8F48-A920-93100F807F6E}"/>
      </w:docPartPr>
      <w:docPartBody>
        <w:p w:rsidR="00000000" w:rsidRDefault="00E3201B">
          <w:pPr>
            <w:pStyle w:val="317BFAC69D2EC7438B4C9BF0B68EB832"/>
          </w:pPr>
          <w:r>
            <w:t>REFERENCES</w:t>
          </w:r>
        </w:p>
      </w:docPartBody>
    </w:docPart>
    <w:docPart>
      <w:docPartPr>
        <w:name w:val="1CC2B3CE0BA99C44B6EEE57D411EA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09D59-FEE3-3B43-BFDA-D65AB3BF50E4}"/>
      </w:docPartPr>
      <w:docPartBody>
        <w:p w:rsidR="00000000" w:rsidRDefault="00E3201B">
          <w:pPr>
            <w:pStyle w:val="1CC2B3CE0BA99C44B6EEE57D411EA111"/>
          </w:pPr>
          <w:r w:rsidRPr="009C5E11">
            <w:t>Available upon request.</w:t>
          </w:r>
        </w:p>
      </w:docPartBody>
    </w:docPart>
    <w:docPart>
      <w:docPartPr>
        <w:name w:val="14029F3B59BA604BBF813F4CDE7C8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ACAF2-ACFA-B641-8D01-7CD1F74BAAAE}"/>
      </w:docPartPr>
      <w:docPartBody>
        <w:p w:rsidR="00000000" w:rsidRDefault="00E3201B">
          <w:pPr>
            <w:pStyle w:val="14029F3B59BA604BBF813F4CDE7C813E"/>
          </w:pPr>
          <w:r w:rsidRPr="00D943A4">
            <w:t>ADDRESS</w:t>
          </w:r>
        </w:p>
      </w:docPartBody>
    </w:docPart>
    <w:docPart>
      <w:docPartPr>
        <w:name w:val="D6A34BE4BAED404FA12BA97E00B5C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46AA6-5EDC-3946-A637-1362BDD96001}"/>
      </w:docPartPr>
      <w:docPartBody>
        <w:p w:rsidR="00000000" w:rsidRDefault="00E3201B">
          <w:pPr>
            <w:pStyle w:val="D6A34BE4BAED404FA12BA97E00B5CDB9"/>
          </w:pPr>
          <w:r w:rsidRPr="00D943A4">
            <w:t>PHONE</w:t>
          </w:r>
        </w:p>
      </w:docPartBody>
    </w:docPart>
    <w:docPart>
      <w:docPartPr>
        <w:name w:val="51D4F4128D25D14292C4CCB157741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98411-930B-C245-B4E8-AC2777F2512C}"/>
      </w:docPartPr>
      <w:docPartBody>
        <w:p w:rsidR="00000000" w:rsidRDefault="00E3201B">
          <w:pPr>
            <w:pStyle w:val="51D4F4128D25D14292C4CCB1577418FB"/>
          </w:pPr>
          <w:r w:rsidRPr="00264AF7">
            <w:t>EMAIL</w:t>
          </w:r>
        </w:p>
      </w:docPartBody>
    </w:docPart>
    <w:docPart>
      <w:docPartPr>
        <w:name w:val="0E73B3E655688145A5A1EA88A38A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EFBAB-F041-F146-B24F-35DB8451C869}"/>
      </w:docPartPr>
      <w:docPartBody>
        <w:p w:rsidR="00000000" w:rsidRDefault="00E3201B">
          <w:pPr>
            <w:pStyle w:val="0E73B3E655688145A5A1EA88A38A9BA8"/>
          </w:pPr>
          <w:r w:rsidRPr="00F079F2">
            <w:t>EXPERIENCE</w:t>
          </w:r>
        </w:p>
      </w:docPartBody>
    </w:docPart>
    <w:docPart>
      <w:docPartPr>
        <w:name w:val="72917FFA05EA054699DF72F0E6213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F1CDA-20DA-4146-9E4E-435A982F0209}"/>
      </w:docPartPr>
      <w:docPartBody>
        <w:p w:rsidR="00000000" w:rsidRDefault="00E3201B">
          <w:pPr>
            <w:pStyle w:val="72917FFA05EA054699DF72F0E62134EC"/>
          </w:pPr>
          <w:r>
            <w:t>Jan 20XX</w:t>
          </w:r>
          <w:r>
            <w:t xml:space="preserve">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10827526F44865408D69EFF0A6F68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EB685-D8A2-D445-910F-2D878ECFD3AE}"/>
      </w:docPartPr>
      <w:docPartBody>
        <w:p w:rsidR="00000000" w:rsidRDefault="00E3201B">
          <w:pPr>
            <w:pStyle w:val="10827526F44865408D69EFF0A6F68239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2ED4B42264C78E44BF4F7DDB8BB5C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764B2-154C-0F4C-90CF-4006DE749A39}"/>
      </w:docPartPr>
      <w:docPartBody>
        <w:p w:rsidR="00000000" w:rsidRDefault="00E945BD" w:rsidP="00E945BD">
          <w:pPr>
            <w:pStyle w:val="2ED4B42264C78E44BF4F7DDB8BB5CD82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DCAE68D9C0DE9048B66DE9BF8B58B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E1B8-0362-334A-BD76-C30E77D89D34}"/>
      </w:docPartPr>
      <w:docPartBody>
        <w:p w:rsidR="00000000" w:rsidRDefault="00E945BD" w:rsidP="00E945BD">
          <w:pPr>
            <w:pStyle w:val="DCAE68D9C0DE9048B66DE9BF8B58BF03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F251169A2DE0C84EBA0FD589B2872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D85EC-870B-DE43-9E83-7AA31AA0CBBE}"/>
      </w:docPartPr>
      <w:docPartBody>
        <w:p w:rsidR="00000000" w:rsidRDefault="00E945BD" w:rsidP="00E945BD">
          <w:pPr>
            <w:pStyle w:val="F251169A2DE0C84EBA0FD589B2872416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9CFAE391893A494BA5DF15F5BDEB2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0C375-FA94-434A-93DB-5024861A2F4C}"/>
      </w:docPartPr>
      <w:docPartBody>
        <w:p w:rsidR="00000000" w:rsidRDefault="00E945BD" w:rsidP="00E945BD">
          <w:pPr>
            <w:pStyle w:val="9CFAE391893A494BA5DF15F5BDEB2A8D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5BD"/>
    <w:rsid w:val="00E3201B"/>
    <w:rsid w:val="00E9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8CB5A68CBDAB4EB963496611A0458C">
    <w:name w:val="CD8CB5A68CBDAB4EB963496611A0458C"/>
  </w:style>
  <w:style w:type="paragraph" w:customStyle="1" w:styleId="B858E22CD1605C408E0F854986CF525F">
    <w:name w:val="B858E22CD1605C408E0F854986CF525F"/>
  </w:style>
  <w:style w:type="paragraph" w:customStyle="1" w:styleId="7342441CBD04D84E83E9079758624B3E">
    <w:name w:val="7342441CBD04D84E83E9079758624B3E"/>
  </w:style>
  <w:style w:type="paragraph" w:customStyle="1" w:styleId="317BFAC69D2EC7438B4C9BF0B68EB832">
    <w:name w:val="317BFAC69D2EC7438B4C9BF0B68EB832"/>
  </w:style>
  <w:style w:type="paragraph" w:customStyle="1" w:styleId="1CC2B3CE0BA99C44B6EEE57D411EA111">
    <w:name w:val="1CC2B3CE0BA99C44B6EEE57D411EA111"/>
  </w:style>
  <w:style w:type="paragraph" w:customStyle="1" w:styleId="14029F3B59BA604BBF813F4CDE7C813E">
    <w:name w:val="14029F3B59BA604BBF813F4CDE7C813E"/>
  </w:style>
  <w:style w:type="paragraph" w:customStyle="1" w:styleId="99C3F48BC8BD474F91421848656A90AD">
    <w:name w:val="99C3F48BC8BD474F91421848656A90AD"/>
  </w:style>
  <w:style w:type="paragraph" w:customStyle="1" w:styleId="D6A34BE4BAED404FA12BA97E00B5CDB9">
    <w:name w:val="D6A34BE4BAED404FA12BA97E00B5CDB9"/>
  </w:style>
  <w:style w:type="paragraph" w:customStyle="1" w:styleId="579732E37B1C1644BBCEDA18DB9ECD8A">
    <w:name w:val="579732E37B1C1644BBCEDA18DB9ECD8A"/>
  </w:style>
  <w:style w:type="paragraph" w:customStyle="1" w:styleId="51D4F4128D25D14292C4CCB1577418FB">
    <w:name w:val="51D4F4128D25D14292C4CCB1577418FB"/>
  </w:style>
  <w:style w:type="paragraph" w:customStyle="1" w:styleId="F76B4C0EA4413F45B47F623344E4792E">
    <w:name w:val="F76B4C0EA4413F45B47F623344E4792E"/>
  </w:style>
  <w:style w:type="paragraph" w:customStyle="1" w:styleId="7452A0C8F1CF324AA22D0FA923A2D199">
    <w:name w:val="7452A0C8F1CF324AA22D0FA923A2D199"/>
  </w:style>
  <w:style w:type="paragraph" w:customStyle="1" w:styleId="738CEC7602176A479C6A04F7FFB03C37">
    <w:name w:val="738CEC7602176A479C6A04F7FFB03C37"/>
  </w:style>
  <w:style w:type="paragraph" w:customStyle="1" w:styleId="0E73B3E655688145A5A1EA88A38A9BA8">
    <w:name w:val="0E73B3E655688145A5A1EA88A38A9BA8"/>
  </w:style>
  <w:style w:type="paragraph" w:customStyle="1" w:styleId="72917FFA05EA054699DF72F0E62134EC">
    <w:name w:val="72917FFA05EA054699DF72F0E62134EC"/>
  </w:style>
  <w:style w:type="paragraph" w:customStyle="1" w:styleId="219892D2331B914CAE8C2D8D9767B13D">
    <w:name w:val="219892D2331B914CAE8C2D8D9767B13D"/>
  </w:style>
  <w:style w:type="paragraph" w:customStyle="1" w:styleId="10827526F44865408D69EFF0A6F68239">
    <w:name w:val="10827526F44865408D69EFF0A6F68239"/>
  </w:style>
  <w:style w:type="paragraph" w:customStyle="1" w:styleId="7B96E716FECBC04FB785B97F41DF121C">
    <w:name w:val="7B96E716FECBC04FB785B97F41DF121C"/>
  </w:style>
  <w:style w:type="paragraph" w:customStyle="1" w:styleId="6401B207C59A9C489881CF70F570D3B3">
    <w:name w:val="6401B207C59A9C489881CF70F570D3B3"/>
  </w:style>
  <w:style w:type="paragraph" w:customStyle="1" w:styleId="715888F1712E1A42B39755A2BBF80053">
    <w:name w:val="715888F1712E1A42B39755A2BBF80053"/>
  </w:style>
  <w:style w:type="paragraph" w:customStyle="1" w:styleId="55FCF12D03D008498FED8B7E80CD919F">
    <w:name w:val="55FCF12D03D008498FED8B7E80CD919F"/>
  </w:style>
  <w:style w:type="paragraph" w:customStyle="1" w:styleId="77E9A675D987C64CA13ED4A3C86C53BE">
    <w:name w:val="77E9A675D987C64CA13ED4A3C86C53BE"/>
  </w:style>
  <w:style w:type="paragraph" w:customStyle="1" w:styleId="4E6EB1AF169C4C45AE5B73566F9C69AC">
    <w:name w:val="4E6EB1AF169C4C45AE5B73566F9C69AC"/>
  </w:style>
  <w:style w:type="paragraph" w:customStyle="1" w:styleId="714D132410787A45AF490DD8F1108614">
    <w:name w:val="714D132410787A45AF490DD8F1108614"/>
  </w:style>
  <w:style w:type="paragraph" w:customStyle="1" w:styleId="047AF7F146CA6948BF109D088994B93F">
    <w:name w:val="047AF7F146CA6948BF109D088994B93F"/>
  </w:style>
  <w:style w:type="paragraph" w:customStyle="1" w:styleId="FCF5EDB5374D5249ABA75EBD49A1C7E5">
    <w:name w:val="FCF5EDB5374D5249ABA75EBD49A1C7E5"/>
  </w:style>
  <w:style w:type="paragraph" w:customStyle="1" w:styleId="7C56540875BC5E4FBA5E4875ADF88F74">
    <w:name w:val="7C56540875BC5E4FBA5E4875ADF88F74"/>
  </w:style>
  <w:style w:type="paragraph" w:customStyle="1" w:styleId="A8E2478DFCEAA042849BC024BB80E0F4">
    <w:name w:val="A8E2478DFCEAA042849BC024BB80E0F4"/>
  </w:style>
  <w:style w:type="paragraph" w:customStyle="1" w:styleId="2ED4B42264C78E44BF4F7DDB8BB5CD82">
    <w:name w:val="2ED4B42264C78E44BF4F7DDB8BB5CD82"/>
    <w:rsid w:val="00E945BD"/>
  </w:style>
  <w:style w:type="paragraph" w:customStyle="1" w:styleId="60C5D6C8158B504F9598EAF6A196B5B3">
    <w:name w:val="60C5D6C8158B504F9598EAF6A196B5B3"/>
    <w:rsid w:val="00E945BD"/>
  </w:style>
  <w:style w:type="paragraph" w:customStyle="1" w:styleId="DCAE68D9C0DE9048B66DE9BF8B58BF03">
    <w:name w:val="DCAE68D9C0DE9048B66DE9BF8B58BF03"/>
    <w:rsid w:val="00E945BD"/>
  </w:style>
  <w:style w:type="paragraph" w:customStyle="1" w:styleId="F251169A2DE0C84EBA0FD589B2872416">
    <w:name w:val="F251169A2DE0C84EBA0FD589B2872416"/>
    <w:rsid w:val="00E945BD"/>
  </w:style>
  <w:style w:type="paragraph" w:customStyle="1" w:styleId="9CFAE391893A494BA5DF15F5BDEB2A8D">
    <w:name w:val="9CFAE391893A494BA5DF15F5BDEB2A8D"/>
    <w:rsid w:val="00E945BD"/>
  </w:style>
  <w:style w:type="paragraph" w:customStyle="1" w:styleId="DCA7C27D766BD840ABD1A26E35E3C82C">
    <w:name w:val="DCA7C27D766BD840ABD1A26E35E3C82C"/>
    <w:rsid w:val="00E945BD"/>
  </w:style>
  <w:style w:type="paragraph" w:customStyle="1" w:styleId="3AC001E94980324BBFEDDDA98D1B0F22">
    <w:name w:val="3AC001E94980324BBFEDDDA98D1B0F22"/>
    <w:rsid w:val="00E945BD"/>
  </w:style>
  <w:style w:type="paragraph" w:customStyle="1" w:styleId="307F536E600E4446AD1829DCE08E47C3">
    <w:name w:val="307F536E600E4446AD1829DCE08E47C3"/>
    <w:rsid w:val="00E945BD"/>
  </w:style>
  <w:style w:type="paragraph" w:customStyle="1" w:styleId="276D2BF2BFF3694396E773C002E4B784">
    <w:name w:val="276D2BF2BFF3694396E773C002E4B784"/>
    <w:rsid w:val="00E945BD"/>
  </w:style>
  <w:style w:type="paragraph" w:customStyle="1" w:styleId="18F591F7456D4440BC830C46D953A872">
    <w:name w:val="18F591F7456D4440BC830C46D953A872"/>
    <w:rsid w:val="00E945BD"/>
  </w:style>
  <w:style w:type="paragraph" w:customStyle="1" w:styleId="ECE52A8F2605DF46BA945D5AECD2DED2">
    <w:name w:val="ECE52A8F2605DF46BA945D5AECD2DED2"/>
    <w:rsid w:val="00E945BD"/>
  </w:style>
  <w:style w:type="paragraph" w:customStyle="1" w:styleId="ABB569EEAF68B749A3F52546D6E32EB5">
    <w:name w:val="ABB569EEAF68B749A3F52546D6E32EB5"/>
    <w:rsid w:val="00E945BD"/>
  </w:style>
  <w:style w:type="paragraph" w:customStyle="1" w:styleId="3800C3129DDA4E42AD682D009B39DCBB">
    <w:name w:val="3800C3129DDA4E42AD682D009B39DCBB"/>
    <w:rsid w:val="00E945BD"/>
  </w:style>
  <w:style w:type="paragraph" w:customStyle="1" w:styleId="73189AD50DB29E4A9F4B12C7D8EC1DD4">
    <w:name w:val="73189AD50DB29E4A9F4B12C7D8EC1DD4"/>
    <w:rsid w:val="00E945BD"/>
  </w:style>
  <w:style w:type="paragraph" w:customStyle="1" w:styleId="4D57DDC678723F43BD3DF8FF841EE887">
    <w:name w:val="4D57DDC678723F43BD3DF8FF841EE887"/>
    <w:rsid w:val="00E945BD"/>
  </w:style>
  <w:style w:type="paragraph" w:customStyle="1" w:styleId="F72DE0864F63C44B8791B5E8412F1C8F">
    <w:name w:val="F72DE0864F63C44B8791B5E8412F1C8F"/>
    <w:rsid w:val="00E945BD"/>
  </w:style>
  <w:style w:type="paragraph" w:customStyle="1" w:styleId="CD5B7EAA6A1C7D42B81F948587705D18">
    <w:name w:val="CD5B7EAA6A1C7D42B81F948587705D18"/>
    <w:rsid w:val="00E945BD"/>
  </w:style>
  <w:style w:type="paragraph" w:customStyle="1" w:styleId="F2EB3C62EC8A0942A3F41B53657AAE9A">
    <w:name w:val="F2EB3C62EC8A0942A3F41B53657AAE9A"/>
    <w:rsid w:val="00E945BD"/>
  </w:style>
  <w:style w:type="paragraph" w:customStyle="1" w:styleId="2B30489141B7AC4291CCF4C17A4E54FC">
    <w:name w:val="2B30489141B7AC4291CCF4C17A4E54FC"/>
    <w:rsid w:val="00E945BD"/>
  </w:style>
  <w:style w:type="paragraph" w:customStyle="1" w:styleId="FD138077E6D35745A4EAC0130E33685D">
    <w:name w:val="FD138077E6D35745A4EAC0130E33685D"/>
    <w:rsid w:val="00E945BD"/>
  </w:style>
  <w:style w:type="paragraph" w:customStyle="1" w:styleId="6ECCE1336DC5704FAF64293A3DD61516">
    <w:name w:val="6ECCE1336DC5704FAF64293A3DD61516"/>
    <w:rsid w:val="00E945BD"/>
  </w:style>
  <w:style w:type="paragraph" w:customStyle="1" w:styleId="BA9C23173AB8C54BB4AFCC68530D982E">
    <w:name w:val="BA9C23173AB8C54BB4AFCC68530D982E"/>
    <w:rsid w:val="00E945BD"/>
  </w:style>
  <w:style w:type="paragraph" w:customStyle="1" w:styleId="0AF9BABDF57AD8498BF98F061E6410BA">
    <w:name w:val="0AF9BABDF57AD8498BF98F061E6410BA"/>
    <w:rsid w:val="00E945BD"/>
  </w:style>
  <w:style w:type="paragraph" w:customStyle="1" w:styleId="92E7FBB3431932469F1CCA313BAB7CDB">
    <w:name w:val="92E7FBB3431932469F1CCA313BAB7CDB"/>
    <w:rsid w:val="00E945BD"/>
  </w:style>
  <w:style w:type="paragraph" w:customStyle="1" w:styleId="26F59C1D16C9A740B4EE10F837F7E84C">
    <w:name w:val="26F59C1D16C9A740B4EE10F837F7E84C"/>
    <w:rsid w:val="00E945BD"/>
  </w:style>
  <w:style w:type="paragraph" w:customStyle="1" w:styleId="ACFCCC49C27BAE4DB4B21A682C4B003B">
    <w:name w:val="ACFCCC49C27BAE4DB4B21A682C4B003B"/>
    <w:rsid w:val="00E945BD"/>
  </w:style>
  <w:style w:type="paragraph" w:customStyle="1" w:styleId="A779B72A46745F428A5C524C30CDB0FC">
    <w:name w:val="A779B72A46745F428A5C524C30CDB0FC"/>
    <w:rsid w:val="00E945BD"/>
  </w:style>
  <w:style w:type="paragraph" w:customStyle="1" w:styleId="25C8A71EE50B7945899A784CCBA89763">
    <w:name w:val="25C8A71EE50B7945899A784CCBA89763"/>
    <w:rsid w:val="00E945BD"/>
  </w:style>
  <w:style w:type="paragraph" w:customStyle="1" w:styleId="53E71A1665874C4AA506FDC66D882FD6">
    <w:name w:val="53E71A1665874C4AA506FDC66D882FD6"/>
    <w:rsid w:val="00E945BD"/>
  </w:style>
  <w:style w:type="paragraph" w:customStyle="1" w:styleId="BA5B4EFC9934FA4A9ABB3FCD827EC4DE">
    <w:name w:val="BA5B4EFC9934FA4A9ABB3FCD827EC4DE"/>
    <w:rsid w:val="00E945BD"/>
  </w:style>
  <w:style w:type="paragraph" w:customStyle="1" w:styleId="579D4C0C8B9B354A934B6AC6F575B9AB">
    <w:name w:val="579D4C0C8B9B354A934B6AC6F575B9AB"/>
    <w:rsid w:val="00E945BD"/>
  </w:style>
  <w:style w:type="paragraph" w:customStyle="1" w:styleId="AA85CF44A5863C48BC68045BB2986587">
    <w:name w:val="AA85CF44A5863C48BC68045BB2986587"/>
    <w:rsid w:val="00E945BD"/>
  </w:style>
  <w:style w:type="paragraph" w:customStyle="1" w:styleId="8A37E2399440724489B58B007E993361">
    <w:name w:val="8A37E2399440724489B58B007E993361"/>
    <w:rsid w:val="00E945BD"/>
  </w:style>
  <w:style w:type="paragraph" w:customStyle="1" w:styleId="0FDF6A1477ADE54CB1AFABE5D7623F06">
    <w:name w:val="0FDF6A1477ADE54CB1AFABE5D7623F06"/>
    <w:rsid w:val="00E945BD"/>
  </w:style>
  <w:style w:type="paragraph" w:customStyle="1" w:styleId="34754B48A9BB00479B604908483D66D9">
    <w:name w:val="34754B48A9BB00479B604908483D66D9"/>
    <w:rsid w:val="00E945BD"/>
  </w:style>
  <w:style w:type="paragraph" w:customStyle="1" w:styleId="B1213B00ECC3E14B803A608F9454E322">
    <w:name w:val="B1213B00ECC3E14B803A608F9454E322"/>
    <w:rsid w:val="00E945BD"/>
  </w:style>
  <w:style w:type="paragraph" w:customStyle="1" w:styleId="BF426536B180F142840645DC972264FC">
    <w:name w:val="BF426536B180F142840645DC972264FC"/>
    <w:rsid w:val="00E945BD"/>
  </w:style>
  <w:style w:type="paragraph" w:customStyle="1" w:styleId="C74673052E30B94DA18BE5CF1E8C86F2">
    <w:name w:val="C74673052E30B94DA18BE5CF1E8C86F2"/>
    <w:rsid w:val="00E945BD"/>
  </w:style>
  <w:style w:type="paragraph" w:customStyle="1" w:styleId="B94F3808DED9C34F93B6FE5CE851E1B6">
    <w:name w:val="B94F3808DED9C34F93B6FE5CE851E1B6"/>
    <w:rsid w:val="00E945BD"/>
  </w:style>
  <w:style w:type="paragraph" w:customStyle="1" w:styleId="E4DD72D83ED11341A4465ACEDC73943A">
    <w:name w:val="E4DD72D83ED11341A4465ACEDC73943A"/>
    <w:rsid w:val="00E945BD"/>
  </w:style>
  <w:style w:type="paragraph" w:customStyle="1" w:styleId="455F0870023EBC49A0C2D13D055FF1D5">
    <w:name w:val="455F0870023EBC49A0C2D13D055FF1D5"/>
    <w:rsid w:val="00E945BD"/>
  </w:style>
  <w:style w:type="paragraph" w:customStyle="1" w:styleId="5377EA7F72C0C54A9688A916D8DDF10F">
    <w:name w:val="5377EA7F72C0C54A9688A916D8DDF10F"/>
    <w:rsid w:val="00E945BD"/>
  </w:style>
  <w:style w:type="paragraph" w:customStyle="1" w:styleId="5962DD05189B3F4D9FAB6EE188B67AD2">
    <w:name w:val="5962DD05189B3F4D9FAB6EE188B67AD2"/>
    <w:rsid w:val="00E945BD"/>
  </w:style>
  <w:style w:type="paragraph" w:customStyle="1" w:styleId="51C151F629E9B245B0C6097A1C5C70BE">
    <w:name w:val="51C151F629E9B245B0C6097A1C5C70BE"/>
    <w:rsid w:val="00E945BD"/>
  </w:style>
  <w:style w:type="paragraph" w:customStyle="1" w:styleId="061456FFFD43C9428FD8069DC3BC29B9">
    <w:name w:val="061456FFFD43C9428FD8069DC3BC29B9"/>
    <w:rsid w:val="00E945BD"/>
  </w:style>
  <w:style w:type="paragraph" w:customStyle="1" w:styleId="CA2A848DF898704AB1BDCDBA0E334C6E">
    <w:name w:val="CA2A848DF898704AB1BDCDBA0E334C6E"/>
    <w:rsid w:val="00E945BD"/>
  </w:style>
  <w:style w:type="paragraph" w:customStyle="1" w:styleId="FE2351716C212A41A74FD642F387ABA9">
    <w:name w:val="FE2351716C212A41A74FD642F387ABA9"/>
    <w:rsid w:val="00E945BD"/>
  </w:style>
  <w:style w:type="paragraph" w:customStyle="1" w:styleId="590C66CE22127542A8DC26EB0D854BB0">
    <w:name w:val="590C66CE22127542A8DC26EB0D854BB0"/>
    <w:rsid w:val="00E945BD"/>
  </w:style>
  <w:style w:type="paragraph" w:customStyle="1" w:styleId="B4356DFA119AEF48AB1CFD9464942B14">
    <w:name w:val="B4356DFA119AEF48AB1CFD9464942B14"/>
    <w:rsid w:val="00E945BD"/>
  </w:style>
  <w:style w:type="paragraph" w:customStyle="1" w:styleId="C92D6BFB3ABF7246A2932F79286B2BAD">
    <w:name w:val="C92D6BFB3ABF7246A2932F79286B2BAD"/>
    <w:rsid w:val="00E945BD"/>
  </w:style>
  <w:style w:type="paragraph" w:customStyle="1" w:styleId="A295C3351BE57743ABEBE813100726AD">
    <w:name w:val="A295C3351BE57743ABEBE813100726AD"/>
    <w:rsid w:val="00E945BD"/>
  </w:style>
  <w:style w:type="paragraph" w:customStyle="1" w:styleId="4E346309E9C88543A9D562D96EB91874">
    <w:name w:val="4E346309E9C88543A9D562D96EB91874"/>
    <w:rsid w:val="00E945BD"/>
  </w:style>
  <w:style w:type="paragraph" w:customStyle="1" w:styleId="85E613F299064242A26742479F62ED94">
    <w:name w:val="85E613F299064242A26742479F62ED94"/>
    <w:rsid w:val="00E945BD"/>
  </w:style>
  <w:style w:type="paragraph" w:customStyle="1" w:styleId="BE166D3CEE448E4EAAB84A9B88BA4827">
    <w:name w:val="BE166D3CEE448E4EAAB84A9B88BA4827"/>
    <w:rsid w:val="00E945BD"/>
  </w:style>
  <w:style w:type="paragraph" w:customStyle="1" w:styleId="F5AA623C1431274BB6FC6C0F8A7D5DD5">
    <w:name w:val="F5AA623C1431274BB6FC6C0F8A7D5DD5"/>
    <w:rsid w:val="00E945BD"/>
  </w:style>
  <w:style w:type="paragraph" w:customStyle="1" w:styleId="9883810EDF642E4899A7CF99887112AD">
    <w:name w:val="9883810EDF642E4899A7CF99887112AD"/>
    <w:rsid w:val="00E945BD"/>
  </w:style>
  <w:style w:type="paragraph" w:customStyle="1" w:styleId="37BB496F5328D5488950F69D47664DAC">
    <w:name w:val="37BB496F5328D5488950F69D47664DAC"/>
    <w:rsid w:val="00E945BD"/>
  </w:style>
  <w:style w:type="paragraph" w:customStyle="1" w:styleId="7AAFA3019FE0CC4AAA4B7BD9FCCD2392">
    <w:name w:val="7AAFA3019FE0CC4AAA4B7BD9FCCD2392"/>
    <w:rsid w:val="00E945BD"/>
  </w:style>
  <w:style w:type="paragraph" w:customStyle="1" w:styleId="D81C48F9D8DAE24CBEB78BE6C67623BE">
    <w:name w:val="D81C48F9D8DAE24CBEB78BE6C67623BE"/>
    <w:rsid w:val="00E945BD"/>
  </w:style>
  <w:style w:type="paragraph" w:customStyle="1" w:styleId="3F142790408EE84A8913D98F43980FD3">
    <w:name w:val="3F142790408EE84A8913D98F43980FD3"/>
    <w:rsid w:val="00E945BD"/>
  </w:style>
  <w:style w:type="paragraph" w:customStyle="1" w:styleId="EC22AB759EF8124B8FACF6503B5C266B">
    <w:name w:val="EC22AB759EF8124B8FACF6503B5C266B"/>
    <w:rsid w:val="00E945BD"/>
  </w:style>
  <w:style w:type="paragraph" w:customStyle="1" w:styleId="0E84C081FD106D40BC55E1DDA8552C7B">
    <w:name w:val="0E84C081FD106D40BC55E1DDA8552C7B"/>
    <w:rsid w:val="00E945BD"/>
  </w:style>
  <w:style w:type="paragraph" w:customStyle="1" w:styleId="930D324C12BFAC408F35A83B306890C5">
    <w:name w:val="930D324C12BFAC408F35A83B306890C5"/>
    <w:rsid w:val="00E945BD"/>
  </w:style>
  <w:style w:type="paragraph" w:customStyle="1" w:styleId="CEEF5B42A4B409418418D80B41A38FD5">
    <w:name w:val="CEEF5B42A4B409418418D80B41A38FD5"/>
    <w:rsid w:val="00E945BD"/>
  </w:style>
  <w:style w:type="paragraph" w:customStyle="1" w:styleId="0DAF9F95A39D8D4B9106B3BEAA354C3F">
    <w:name w:val="0DAF9F95A39D8D4B9106B3BEAA354C3F"/>
    <w:rsid w:val="00E945BD"/>
  </w:style>
  <w:style w:type="paragraph" w:customStyle="1" w:styleId="A5271543051A01418CCD64D5A4AEA29C">
    <w:name w:val="A5271543051A01418CCD64D5A4AEA29C"/>
    <w:rsid w:val="00E945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316BE10-0BAC-476D-A3F9-C114B25918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2DBFC1-E962-42FE-8584-0B732E70F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F57732-C465-470D-827B-E14425D785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resume.dotx</Template>
  <TotalTime>9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Andrea Logwood</cp:lastModifiedBy>
  <cp:revision>2</cp:revision>
  <dcterms:created xsi:type="dcterms:W3CDTF">2025-12-02T02:48:00Z</dcterms:created>
  <dcterms:modified xsi:type="dcterms:W3CDTF">2025-12-02T02:48:00Z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